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  <w:t>悦选1.0.1 UI测试</w:t>
      </w:r>
    </w:p>
    <w:p>
      <w:pPr>
        <w:jc w:val="center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测试设备：小米手机 720x1280</w:t>
      </w:r>
    </w:p>
    <w:p>
      <w:pPr>
        <w:jc w:val="center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下面间距问题或者字体大小问题麻烦再看看标注或者沟通一下</w:t>
      </w:r>
    </w:p>
    <w:p>
      <w:pPr>
        <w:jc w:val="center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.选择框位置错了</w:t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3419475" cy="6078855"/>
            <wp:effectExtent l="0" t="0" r="9525" b="17145"/>
            <wp:docPr id="1" name="图片 1" descr="Screenshot_2018-09-25-14-57-37_cn.com.pconline.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creenshot_2018-09-25-14-57-37_cn.com.pconline.sh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607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推荐首页</w:t>
      </w:r>
    </w:p>
    <w:p>
      <w:pPr>
        <w:numPr>
          <w:ilvl w:val="0"/>
          <w:numId w:val="2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悦选字体太大了，可以换logo的切图</w:t>
      </w:r>
    </w:p>
    <w:p>
      <w:pPr>
        <w:numPr>
          <w:ilvl w:val="0"/>
          <w:numId w:val="2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分割线整站的颜色都是ebebeb</w:t>
      </w:r>
    </w:p>
    <w:p>
      <w:pPr>
        <w:numPr>
          <w:ilvl w:val="0"/>
          <w:numId w:val="2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间距是12DP（720x1280下）</w:t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p>
      <w:pPr>
        <w:jc w:val="left"/>
      </w:pPr>
      <w:r>
        <w:drawing>
          <wp:inline distT="0" distB="0" distL="114300" distR="114300">
            <wp:extent cx="3221355" cy="5704840"/>
            <wp:effectExtent l="0" t="0" r="17145" b="1016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21355" cy="5704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numPr>
          <w:ilvl w:val="0"/>
          <w:numId w:val="1"/>
        </w:numPr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推荐首页</w:t>
      </w:r>
    </w:p>
    <w:p>
      <w:pPr>
        <w:numPr>
          <w:ilvl w:val="0"/>
          <w:numId w:val="2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筛选一栏太靠上了，麻烦看下标注</w:t>
      </w:r>
    </w:p>
    <w:p>
      <w:pPr>
        <w:numPr>
          <w:ilvl w:val="0"/>
          <w:numId w:val="2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筛选下面第一个商品也太靠上</w:t>
      </w:r>
    </w:p>
    <w:p>
      <w:pPr>
        <w:numPr>
          <w:ilvl w:val="0"/>
          <w:numId w:val="2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为您省多少钱那一条信息太靠下了</w:t>
      </w: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  <w:r>
        <w:drawing>
          <wp:inline distT="0" distB="0" distL="114300" distR="114300">
            <wp:extent cx="3408680" cy="6067425"/>
            <wp:effectExtent l="0" t="0" r="1270" b="952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08680" cy="6067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</w:p>
    <w:p>
      <w:pPr>
        <w:numPr>
          <w:ilvl w:val="0"/>
          <w:numId w:val="2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为你推荐那一栏正确应该在这个位置</w:t>
      </w: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  <w:r>
        <w:drawing>
          <wp:inline distT="0" distB="0" distL="114300" distR="114300">
            <wp:extent cx="4009390" cy="7085965"/>
            <wp:effectExtent l="0" t="0" r="10160" b="63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09390" cy="70859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间距太大</w:t>
      </w:r>
    </w:p>
    <w:p>
      <w:pPr>
        <w:jc w:val="left"/>
      </w:pPr>
    </w:p>
    <w:p>
      <w:pPr>
        <w:jc w:val="left"/>
      </w:pPr>
    </w:p>
    <w:p>
      <w:pPr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3971290" cy="7124065"/>
            <wp:effectExtent l="0" t="0" r="10160" b="635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71290" cy="7124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>
      <w:pPr>
        <w:numPr>
          <w:ilvl w:val="0"/>
          <w:numId w:val="2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间距问题</w:t>
      </w:r>
    </w:p>
    <w:p>
      <w:pPr>
        <w:numPr>
          <w:ilvl w:val="0"/>
          <w:numId w:val="2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清单图片上面的文字应该上下左右居中</w:t>
      </w:r>
    </w:p>
    <w:p/>
    <w:p>
      <w:r>
        <w:drawing>
          <wp:inline distT="0" distB="0" distL="114300" distR="114300">
            <wp:extent cx="4057015" cy="7162165"/>
            <wp:effectExtent l="0" t="0" r="635" b="635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57015" cy="71621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pPr>
        <w:numPr>
          <w:ilvl w:val="0"/>
          <w:numId w:val="2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间距问题</w:t>
      </w:r>
    </w:p>
    <w:p/>
    <w:p/>
    <w:p>
      <w:r>
        <w:drawing>
          <wp:inline distT="0" distB="0" distL="114300" distR="114300">
            <wp:extent cx="3999865" cy="7076440"/>
            <wp:effectExtent l="0" t="0" r="635" b="1016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99865" cy="70764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>
      <w:pPr>
        <w:numPr>
          <w:ilvl w:val="0"/>
          <w:numId w:val="2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返回按钮是全站问题，偏大了</w:t>
      </w:r>
    </w:p>
    <w:p>
      <w:pPr>
        <w:numPr>
          <w:ilvl w:val="0"/>
          <w:numId w:val="2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右边的收藏按钮又偏小，没有居中</w:t>
      </w:r>
    </w:p>
    <w:p>
      <w:pPr>
        <w:numPr>
          <w:ilvl w:val="0"/>
          <w:numId w:val="2"/>
        </w:num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 xml:space="preserve">收起按钮变形了 </w:t>
      </w:r>
      <w:bookmarkStart w:id="0" w:name="_GoBack"/>
      <w:bookmarkEnd w:id="0"/>
    </w:p>
    <w:p/>
    <w:p/>
    <w:p>
      <w:r>
        <w:drawing>
          <wp:inline distT="0" distB="0" distL="114300" distR="114300">
            <wp:extent cx="3961765" cy="7171690"/>
            <wp:effectExtent l="0" t="0" r="635" b="10160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61765" cy="71716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A1FC15"/>
    <w:multiLevelType w:val="singleLevel"/>
    <w:tmpl w:val="2BA1FC15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5BF22D4"/>
    <w:multiLevelType w:val="singleLevel"/>
    <w:tmpl w:val="55BF22D4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1B0BD9"/>
    <w:rsid w:val="481B0BD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0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2018-09-25T07:05:00Z</dcterms:created>
  <dc:creator>0</dc:creator>
  <cp:lastModifiedBy>0</cp:lastModifiedBy>
  <dcterms:modified xsi:type="dcterms:W3CDTF">2018-09-25T07:39:48Z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